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CEB530" w14:textId="77777777" w:rsidR="00E534E5" w:rsidRDefault="009233DE">
      <w:pPr>
        <w:jc w:val="center"/>
        <w:rPr>
          <w:b/>
          <w:bCs/>
        </w:rPr>
      </w:pPr>
      <w:r>
        <w:rPr>
          <w:b/>
          <w:bCs/>
        </w:rPr>
        <w:t xml:space="preserve">OBRAZAC SUDJELOVANJA U SAVJETOVANJU </w:t>
      </w:r>
    </w:p>
    <w:p w14:paraId="4509E288" w14:textId="77777777" w:rsidR="00E534E5" w:rsidRDefault="009233DE">
      <w:pPr>
        <w:jc w:val="center"/>
      </w:pPr>
      <w:r>
        <w:rPr>
          <w:b/>
          <w:bCs/>
        </w:rPr>
        <w:t xml:space="preserve">o </w:t>
      </w:r>
      <w:r>
        <w:rPr>
          <w:b/>
          <w:bCs/>
          <w:lang w:val="pl-PL"/>
        </w:rPr>
        <w:t>Nacrtu Prijedloga Pravilnika o provedbi postupaka jednostavne nabave</w:t>
      </w:r>
    </w:p>
    <w:p w14:paraId="27444B0F" w14:textId="77777777" w:rsidR="00E534E5" w:rsidRDefault="00E534E5"/>
    <w:p w14:paraId="02003527" w14:textId="77777777" w:rsidR="00E534E5" w:rsidRDefault="009233DE">
      <w:r>
        <w:t xml:space="preserve">Početak savjetovanja: 24. srpnja 2026.   Završetak savjetovanja: 10. kolovoza 2026. </w:t>
      </w:r>
    </w:p>
    <w:p w14:paraId="5D03BD35" w14:textId="77777777" w:rsidR="00E534E5" w:rsidRDefault="009233DE">
      <w:r>
        <w:t xml:space="preserve">Ime/naziv sudionika savjetovanja:  </w:t>
      </w:r>
    </w:p>
    <w:p w14:paraId="737E8241" w14:textId="77777777" w:rsidR="00E534E5" w:rsidRDefault="009233DE">
      <w:r>
        <w:t xml:space="preserve">________________________________________________________________________  </w:t>
      </w:r>
    </w:p>
    <w:p w14:paraId="5757ECF3" w14:textId="77777777" w:rsidR="00E534E5" w:rsidRDefault="00E534E5"/>
    <w:p w14:paraId="632A117F" w14:textId="77777777" w:rsidR="00E534E5" w:rsidRDefault="009233DE">
      <w:r>
        <w:t xml:space="preserve">Adresa i/ili e-mail: _________________________________________________________  </w:t>
      </w:r>
    </w:p>
    <w:p w14:paraId="5FEE3291" w14:textId="77777777" w:rsidR="00E534E5" w:rsidRDefault="00E534E5"/>
    <w:p w14:paraId="5016C110" w14:textId="77777777" w:rsidR="00E534E5" w:rsidRDefault="009233DE">
      <w:r>
        <w:t xml:space="preserve">Interes koji sudionik zastupa:  __________________________________________________________________________ </w:t>
      </w:r>
    </w:p>
    <w:p w14:paraId="13F95B3B" w14:textId="77777777" w:rsidR="00E534E5" w:rsidRDefault="00E534E5"/>
    <w:p w14:paraId="602DA6CC" w14:textId="77777777" w:rsidR="00E534E5" w:rsidRDefault="009233DE">
      <w:r>
        <w:t xml:space="preserve">Opći </w:t>
      </w:r>
      <w:r>
        <w:t xml:space="preserve">komentari na predloženi Nacrt </w:t>
      </w:r>
      <w:r>
        <w:rPr>
          <w:b/>
          <w:bCs/>
          <w:lang w:val="pl-PL"/>
        </w:rPr>
        <w:t>Prijedloga Pravilnika o provedbi postupaka jednostavne nabave</w:t>
      </w:r>
    </w:p>
    <w:p w14:paraId="5264BB12" w14:textId="77777777" w:rsidR="00E534E5" w:rsidRDefault="009233DE">
      <w:r>
        <w:t xml:space="preserve">__________________________________________________________________________  </w:t>
      </w:r>
    </w:p>
    <w:p w14:paraId="7D698F02" w14:textId="77777777" w:rsidR="00E534E5" w:rsidRDefault="00E534E5"/>
    <w:p w14:paraId="55A02807" w14:textId="77777777" w:rsidR="00E534E5" w:rsidRDefault="009233DE">
      <w:r>
        <w:t xml:space="preserve">Primjedbe i prijedlozi na pojedine članke Nacrta </w:t>
      </w:r>
      <w:r>
        <w:rPr>
          <w:b/>
          <w:bCs/>
          <w:lang w:val="pl-PL"/>
        </w:rPr>
        <w:t>Prijedloga Pravilnika o provedbi postupaka jednostavne nabave:</w:t>
      </w:r>
    </w:p>
    <w:p w14:paraId="7C2C6862" w14:textId="77777777" w:rsidR="00E534E5" w:rsidRDefault="009233DE">
      <w:r>
        <w:t xml:space="preserve">Članak   </w:t>
      </w:r>
    </w:p>
    <w:p w14:paraId="4EAD819E" w14:textId="77777777" w:rsidR="00E534E5" w:rsidRDefault="00E534E5"/>
    <w:p w14:paraId="71527AB7" w14:textId="77777777" w:rsidR="00E534E5" w:rsidRDefault="009233DE">
      <w:r>
        <w:t xml:space="preserve">Obrazloženje   </w:t>
      </w:r>
    </w:p>
    <w:p w14:paraId="043AA30A" w14:textId="77777777" w:rsidR="00E534E5" w:rsidRDefault="00E534E5"/>
    <w:p w14:paraId="588D611E" w14:textId="77777777" w:rsidR="00E534E5" w:rsidRDefault="009233DE">
      <w:r>
        <w:t xml:space="preserve">Prijedlog izmjene   </w:t>
      </w:r>
    </w:p>
    <w:p w14:paraId="42D3955D" w14:textId="77777777" w:rsidR="00E534E5" w:rsidRDefault="00E534E5"/>
    <w:p w14:paraId="4A15E5FA" w14:textId="77777777" w:rsidR="00E534E5" w:rsidRDefault="009233DE">
      <w:r>
        <w:t xml:space="preserve">Primjedba  </w:t>
      </w:r>
    </w:p>
    <w:p w14:paraId="452495D1" w14:textId="77777777" w:rsidR="00E534E5" w:rsidRDefault="00E534E5"/>
    <w:p w14:paraId="27943F48" w14:textId="77777777" w:rsidR="00E534E5" w:rsidRDefault="009233DE">
      <w:r>
        <w:t xml:space="preserve">Ime i prezime osobe koja je sastavila primjedbe i prijedloge:  _______________________________________________  </w:t>
      </w:r>
    </w:p>
    <w:p w14:paraId="7D4C6426" w14:textId="77777777" w:rsidR="00E534E5" w:rsidRDefault="00E534E5"/>
    <w:p w14:paraId="76AB1271" w14:textId="77777777" w:rsidR="00E534E5" w:rsidRDefault="009233DE">
      <w:r>
        <w:t xml:space="preserve">Datum dostavljanja: _____________.  </w:t>
      </w:r>
    </w:p>
    <w:p w14:paraId="1BEF7702" w14:textId="77777777" w:rsidR="00E534E5" w:rsidRDefault="00E534E5"/>
    <w:p w14:paraId="4CB5483D" w14:textId="77777777" w:rsidR="00E534E5" w:rsidRDefault="009233DE">
      <w:r>
        <w:t xml:space="preserve">Obrazac </w:t>
      </w:r>
      <w:r>
        <w:t xml:space="preserve">sudjelovanja u savjetovanju o </w:t>
      </w:r>
      <w:r>
        <w:rPr>
          <w:b/>
          <w:bCs/>
          <w:lang w:val="pl-PL"/>
        </w:rPr>
        <w:t xml:space="preserve">Nacrtu Prijedloga Pravilnika o provedbi postupaka jednostavne nabave </w:t>
      </w:r>
      <w:r>
        <w:t xml:space="preserve">dostavlja se na e-mail adresu: </w:t>
      </w:r>
      <w:hyperlink r:id="rId6" w:history="1">
        <w:r>
          <w:rPr>
            <w:rStyle w:val="Hiperveza"/>
          </w:rPr>
          <w:t>branka.turk@svkri.uniri.hr</w:t>
        </w:r>
      </w:hyperlink>
    </w:p>
    <w:p w14:paraId="61A1350F" w14:textId="77777777" w:rsidR="00E534E5" w:rsidRDefault="00E534E5"/>
    <w:sectPr w:rsidR="00E534E5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A99634" w14:textId="77777777" w:rsidR="009233DE" w:rsidRDefault="009233DE">
      <w:pPr>
        <w:spacing w:after="0" w:line="240" w:lineRule="auto"/>
      </w:pPr>
      <w:r>
        <w:separator/>
      </w:r>
    </w:p>
  </w:endnote>
  <w:endnote w:type="continuationSeparator" w:id="0">
    <w:p w14:paraId="1BA571EC" w14:textId="77777777" w:rsidR="009233DE" w:rsidRDefault="00923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F49E2" w14:textId="77777777" w:rsidR="009233DE" w:rsidRDefault="009233D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15FE173" w14:textId="77777777" w:rsidR="009233DE" w:rsidRDefault="009233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E534E5"/>
    <w:rsid w:val="008D36E2"/>
    <w:rsid w:val="009233DE"/>
    <w:rsid w:val="00A93422"/>
    <w:rsid w:val="00E534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D5C48"/>
  <w15:docId w15:val="{FA3D2092-9D20-4227-B56B-425E6D19B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hr-HR" w:eastAsia="en-US" w:bidi="ar-SA"/>
      </w:rPr>
    </w:rPrDefault>
    <w:pPrDefault>
      <w:pPr>
        <w:autoSpaceDN w:val="0"/>
        <w:spacing w:after="160" w:line="251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Naslov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E74B5"/>
      <w:sz w:val="40"/>
      <w:szCs w:val="40"/>
    </w:rPr>
  </w:style>
  <w:style w:type="paragraph" w:styleId="Naslov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E74B5"/>
      <w:sz w:val="32"/>
      <w:szCs w:val="32"/>
    </w:rPr>
  </w:style>
  <w:style w:type="paragraph" w:styleId="Naslov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E74B5"/>
      <w:sz w:val="28"/>
      <w:szCs w:val="28"/>
    </w:rPr>
  </w:style>
  <w:style w:type="paragraph" w:styleId="Naslov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E74B5"/>
    </w:rPr>
  </w:style>
  <w:style w:type="paragraph" w:styleId="Naslov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E74B5"/>
    </w:rPr>
  </w:style>
  <w:style w:type="paragraph" w:styleId="Naslov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Naslov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Naslov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Naslov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Heading1Char">
    <w:name w:val="Heading 1 Char"/>
    <w:basedOn w:val="Zadanifontodlomka"/>
    <w:rPr>
      <w:rFonts w:ascii="Calibri Light" w:eastAsia="Times New Roman" w:hAnsi="Calibri Light" w:cs="Times New Roman"/>
      <w:color w:val="2E74B5"/>
      <w:sz w:val="40"/>
      <w:szCs w:val="40"/>
    </w:rPr>
  </w:style>
  <w:style w:type="character" w:customStyle="1" w:styleId="Heading2Char">
    <w:name w:val="Heading 2 Char"/>
    <w:basedOn w:val="Zadanifontodlomka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basedOn w:val="Zadanifontodlomka"/>
    <w:rPr>
      <w:rFonts w:eastAsia="Times New Roman" w:cs="Times New Roman"/>
      <w:color w:val="2E74B5"/>
      <w:sz w:val="28"/>
      <w:szCs w:val="28"/>
    </w:rPr>
  </w:style>
  <w:style w:type="character" w:customStyle="1" w:styleId="Heading4Char">
    <w:name w:val="Heading 4 Char"/>
    <w:basedOn w:val="Zadanifontodlomka"/>
    <w:rPr>
      <w:rFonts w:eastAsia="Times New Roman" w:cs="Times New Roman"/>
      <w:i/>
      <w:iCs/>
      <w:color w:val="2E74B5"/>
    </w:rPr>
  </w:style>
  <w:style w:type="character" w:customStyle="1" w:styleId="Heading5Char">
    <w:name w:val="Heading 5 Char"/>
    <w:basedOn w:val="Zadanifontodlomka"/>
    <w:rPr>
      <w:rFonts w:eastAsia="Times New Roman" w:cs="Times New Roman"/>
      <w:color w:val="2E74B5"/>
    </w:rPr>
  </w:style>
  <w:style w:type="character" w:customStyle="1" w:styleId="Heading6Char">
    <w:name w:val="Heading 6 Char"/>
    <w:basedOn w:val="Zadanifontodlomka"/>
    <w:rPr>
      <w:rFonts w:eastAsia="Times New Roman" w:cs="Times New Roman"/>
      <w:i/>
      <w:iCs/>
      <w:color w:val="595959"/>
    </w:rPr>
  </w:style>
  <w:style w:type="character" w:customStyle="1" w:styleId="Heading7Char">
    <w:name w:val="Heading 7 Char"/>
    <w:basedOn w:val="Zadanifontodlomka"/>
    <w:rPr>
      <w:rFonts w:eastAsia="Times New Roman" w:cs="Times New Roman"/>
      <w:color w:val="595959"/>
    </w:rPr>
  </w:style>
  <w:style w:type="character" w:customStyle="1" w:styleId="Heading8Char">
    <w:name w:val="Heading 8 Char"/>
    <w:basedOn w:val="Zadanifontodlomka"/>
    <w:rPr>
      <w:rFonts w:eastAsia="Times New Roman" w:cs="Times New Roman"/>
      <w:i/>
      <w:iCs/>
      <w:color w:val="272727"/>
    </w:rPr>
  </w:style>
  <w:style w:type="character" w:customStyle="1" w:styleId="Heading9Char">
    <w:name w:val="Heading 9 Char"/>
    <w:basedOn w:val="Zadanifontodlomka"/>
    <w:rPr>
      <w:rFonts w:eastAsia="Times New Roman" w:cs="Times New Roman"/>
      <w:color w:val="272727"/>
    </w:rPr>
  </w:style>
  <w:style w:type="paragraph" w:styleId="Naslov">
    <w:name w:val="Title"/>
    <w:basedOn w:val="Normal"/>
    <w:next w:val="Normal"/>
    <w:uiPriority w:val="10"/>
    <w:qFormat/>
    <w:pPr>
      <w:spacing w:after="80" w:line="240" w:lineRule="auto"/>
      <w:contextualSpacing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itleChar">
    <w:name w:val="Title Char"/>
    <w:basedOn w:val="Zadanifontodlomka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Podnaslov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Zadanifontodlomka"/>
    <w:rPr>
      <w:rFonts w:eastAsia="Times New Roman" w:cs="Times New Roman"/>
      <w:color w:val="595959"/>
      <w:spacing w:val="15"/>
      <w:sz w:val="28"/>
      <w:szCs w:val="28"/>
    </w:rPr>
  </w:style>
  <w:style w:type="paragraph" w:styleId="Citat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Zadanifontodlomka"/>
    <w:rPr>
      <w:i/>
      <w:iCs/>
      <w:color w:val="404040"/>
    </w:rPr>
  </w:style>
  <w:style w:type="paragraph" w:styleId="Odlomakpopisa">
    <w:name w:val="List Paragraph"/>
    <w:basedOn w:val="Normal"/>
    <w:pPr>
      <w:ind w:left="720"/>
      <w:contextualSpacing/>
    </w:pPr>
  </w:style>
  <w:style w:type="character" w:styleId="Jakoisticanje">
    <w:name w:val="Intense Emphasis"/>
    <w:basedOn w:val="Zadanifontodlomka"/>
    <w:rPr>
      <w:i/>
      <w:iCs/>
      <w:color w:val="2E74B5"/>
    </w:rPr>
  </w:style>
  <w:style w:type="paragraph" w:styleId="Naglaencitat">
    <w:name w:val="Intense Quote"/>
    <w:basedOn w:val="Normal"/>
    <w:next w:val="Normal"/>
    <w:pPr>
      <w:pBdr>
        <w:top w:val="single" w:sz="4" w:space="10" w:color="2E74B5"/>
        <w:bottom w:val="single" w:sz="4" w:space="10" w:color="2E74B5"/>
      </w:pBdr>
      <w:spacing w:before="360" w:after="360"/>
      <w:ind w:left="864" w:right="864"/>
      <w:jc w:val="center"/>
    </w:pPr>
    <w:rPr>
      <w:i/>
      <w:iCs/>
      <w:color w:val="2E74B5"/>
    </w:rPr>
  </w:style>
  <w:style w:type="character" w:customStyle="1" w:styleId="IntenseQuoteChar">
    <w:name w:val="Intense Quote Char"/>
    <w:basedOn w:val="Zadanifontodlomka"/>
    <w:rPr>
      <w:i/>
      <w:iCs/>
      <w:color w:val="2E74B5"/>
    </w:rPr>
  </w:style>
  <w:style w:type="character" w:styleId="Istaknutareferenca">
    <w:name w:val="Intense Reference"/>
    <w:basedOn w:val="Zadanifontodlomka"/>
    <w:rPr>
      <w:b/>
      <w:bCs/>
      <w:smallCaps/>
      <w:color w:val="2E74B5"/>
      <w:spacing w:val="5"/>
    </w:rPr>
  </w:style>
  <w:style w:type="character" w:styleId="Hiperveza">
    <w:name w:val="Hyperlink"/>
    <w:basedOn w:val="Zadanifontodlomka"/>
    <w:rPr>
      <w:color w:val="0563C1"/>
      <w:u w:val="single"/>
    </w:rPr>
  </w:style>
  <w:style w:type="character" w:styleId="Nerijeenospominjanje">
    <w:name w:val="Unresolved Mention"/>
    <w:basedOn w:val="Zadanifontodlomk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branka.turk@svkri.uniri.hr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162</Words>
  <Characters>1055</Characters>
  <Application>Microsoft Office Word</Application>
  <DocSecurity>0</DocSecurity>
  <Lines>23</Lines>
  <Paragraphs>10</Paragraphs>
  <ScaleCrop>false</ScaleCrop>
  <Company/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Branka Turk</dc:creator>
  <dc:description/>
  <cp:lastModifiedBy>Zlata Vukelić</cp:lastModifiedBy>
  <cp:revision>2</cp:revision>
  <dcterms:created xsi:type="dcterms:W3CDTF">2026-07-24T12:06:00Z</dcterms:created>
  <dcterms:modified xsi:type="dcterms:W3CDTF">2026-07-24T12:06:00Z</dcterms:modified>
</cp:coreProperties>
</file>